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BB3" w:rsidRPr="0058544A" w:rsidRDefault="00FA6BB3" w:rsidP="00D5111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8544A">
        <w:rPr>
          <w:rFonts w:ascii="Times New Roman" w:hAnsi="Times New Roman" w:cs="Times New Roman"/>
          <w:sz w:val="28"/>
          <w:szCs w:val="28"/>
        </w:rPr>
        <w:t>JMÉNO A PŘÍJMENÍ:</w:t>
      </w:r>
      <w:r w:rsidRPr="0058544A">
        <w:rPr>
          <w:rFonts w:ascii="Times New Roman" w:hAnsi="Times New Roman" w:cs="Times New Roman"/>
          <w:sz w:val="28"/>
          <w:szCs w:val="28"/>
        </w:rPr>
        <w:tab/>
        <w:t>_______________________________________________</w:t>
      </w:r>
    </w:p>
    <w:p w:rsidR="00FA6BB3" w:rsidRPr="0058544A" w:rsidRDefault="00FA6BB3" w:rsidP="00D51119">
      <w:pPr>
        <w:rPr>
          <w:rFonts w:ascii="Times New Roman" w:hAnsi="Times New Roman" w:cs="Times New Roman"/>
          <w:sz w:val="28"/>
          <w:szCs w:val="28"/>
        </w:rPr>
      </w:pPr>
      <w:r w:rsidRPr="0058544A">
        <w:rPr>
          <w:rFonts w:ascii="Times New Roman" w:hAnsi="Times New Roman" w:cs="Times New Roman"/>
          <w:sz w:val="28"/>
          <w:szCs w:val="28"/>
        </w:rPr>
        <w:t>1. Prohlédni si všechny obrázky květin a zkus doplnit jejich názvy. Pokud nebudeš vědět, vyber si z nápovědy.</w:t>
      </w:r>
    </w:p>
    <w:p w:rsidR="00FA6BB3" w:rsidRPr="0058544A" w:rsidRDefault="00FA6BB3" w:rsidP="00D51119">
      <w:pPr>
        <w:rPr>
          <w:rFonts w:ascii="Times New Roman" w:hAnsi="Times New Roman" w:cs="Times New Roman"/>
          <w:sz w:val="28"/>
          <w:szCs w:val="28"/>
        </w:rPr>
      </w:pPr>
      <w:r w:rsidRPr="0058544A">
        <w:rPr>
          <w:rFonts w:ascii="Times New Roman" w:hAnsi="Times New Roman" w:cs="Times New Roman"/>
          <w:sz w:val="28"/>
          <w:szCs w:val="28"/>
        </w:rPr>
        <w:t>2. Poslechni si pozorně písničku o jaru, zakroužk</w:t>
      </w:r>
      <w:r>
        <w:rPr>
          <w:rFonts w:ascii="Times New Roman" w:hAnsi="Times New Roman" w:cs="Times New Roman"/>
          <w:sz w:val="28"/>
          <w:szCs w:val="28"/>
        </w:rPr>
        <w:t>uj</w:t>
      </w:r>
      <w:r w:rsidRPr="0058544A">
        <w:rPr>
          <w:rFonts w:ascii="Times New Roman" w:hAnsi="Times New Roman" w:cs="Times New Roman"/>
          <w:sz w:val="28"/>
          <w:szCs w:val="28"/>
        </w:rPr>
        <w:t xml:space="preserve"> všechny jarní květiny, o kterých se tu zpívá. </w:t>
      </w:r>
      <w:r>
        <w:rPr>
          <w:rFonts w:ascii="Times New Roman" w:hAnsi="Times New Roman" w:cs="Times New Roman"/>
          <w:sz w:val="28"/>
          <w:szCs w:val="28"/>
        </w:rPr>
        <w:t>Znovu si jednotlivé květiny projdi a jejich názvy rozděl na slabiky. Seřaď je podle abecedy (zapiš číslicí).</w:t>
      </w:r>
    </w:p>
    <w:p w:rsidR="00FA6BB3" w:rsidRPr="0058544A" w:rsidRDefault="00FA6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8544A">
        <w:rPr>
          <w:rFonts w:ascii="Times New Roman" w:hAnsi="Times New Roman" w:cs="Times New Roman"/>
          <w:sz w:val="28"/>
          <w:szCs w:val="28"/>
        </w:rPr>
        <w:t xml:space="preserve"> Písničku si můžeš pustit</w:t>
      </w:r>
      <w:r>
        <w:rPr>
          <w:rFonts w:ascii="Times New Roman" w:hAnsi="Times New Roman" w:cs="Times New Roman"/>
          <w:sz w:val="28"/>
          <w:szCs w:val="28"/>
        </w:rPr>
        <w:t xml:space="preserve"> znovu - zacvič si, zazpívej, zatancuj.</w:t>
      </w:r>
    </w:p>
    <w:p w:rsidR="00FA6BB3" w:rsidRPr="0058544A" w:rsidRDefault="00FA6BB3">
      <w:pPr>
        <w:rPr>
          <w:rFonts w:ascii="Arial" w:hAnsi="Arial" w:cs="Arial"/>
          <w:noProof/>
          <w:color w:val="2962FF"/>
          <w:sz w:val="24"/>
          <w:szCs w:val="24"/>
          <w:lang w:eastAsia="cs-CZ"/>
        </w:rPr>
      </w:pPr>
      <w:r w:rsidRPr="0058544A">
        <w:rPr>
          <w:rFonts w:ascii="Arial" w:hAnsi="Arial" w:cs="Arial"/>
          <w:sz w:val="24"/>
          <w:szCs w:val="24"/>
        </w:rPr>
        <w:t>(nápověda: tulipán, růže, sněženka, bledule, narcis, podběl, pampeliška, krokus, sedmikráska)</w:t>
      </w:r>
    </w:p>
    <w:p w:rsidR="00FA6BB3" w:rsidRDefault="00FA6BB3">
      <w:pPr>
        <w:rPr>
          <w:rFonts w:ascii="Arial" w:hAnsi="Arial" w:cs="Arial"/>
          <w:noProof/>
          <w:color w:val="2962FF"/>
          <w:lang w:eastAsia="cs-CZ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4" o:spid="_x0000_s1026" type="#_x0000_t75" alt="Image result for RŮŽE KEŘ" href="https://www.google.cz/url?sa=i&amp;url=https://umele-kvetiny-prodej.cz/umele-kvetiny/275-umela-kvetina-ruze-v-kvetinaci-ruzovy-ker-s-kvety-86-cm-4026397404302.html&amp;psig=AOvVaw3VNAvOuC4XQlBSSkK6HujU&amp;ust=1585050379480000&amp;source=images&amp;cd=vfe&amp;ved=0CAIQjRxqFwoTCLj48oHDsOgCFQAAAAAdAAAAAB" style="position:absolute;margin-left:183.75pt;margin-top:12.25pt;width:100.3pt;height:111.85pt;z-index:251657728;visibility:visible;mso-wrap-distance-top:.96pt;mso-wrap-distance-right:9.63pt;mso-wrap-distance-bottom:1.2pt" o:button="t">
            <v:fill o:detectmouseclick="t"/>
            <v:imagedata r:id="rId4" o:title=""/>
            <o:lock v:ext="edit" aspectratio="f"/>
          </v:shape>
        </w:pict>
      </w:r>
      <w:r>
        <w:rPr>
          <w:noProof/>
          <w:lang w:eastAsia="cs-CZ"/>
        </w:rPr>
        <w:pict>
          <v:shape id="Obrázek 5" o:spid="_x0000_s1027" type="#_x0000_t75" alt="Image result for SNĚŽENKA" href="https://www.google.cz/url?sa=i&amp;url=http://www.kvetenacr.cz/detail.asp?IDdetail=3&amp;psig=AOvVaw3CXoXV4Sq4q34XM4HMXjVA&amp;ust=1585050459562000&amp;source=images&amp;cd=vfe&amp;ved=0CAIQjRxqFwoTCNDW5aTDsOgCFQAAAAAdAAAAAB" style="position:absolute;margin-left:385.5pt;margin-top:16.85pt;width:79.7pt;height:104.65pt;z-index:251658752;visibility:visible;mso-wrap-distance-top:.96pt;mso-wrap-distance-right:9.62pt;mso-wrap-distance-bottom:1.65pt" o:button="t">
            <v:fill o:detectmouseclick="t"/>
            <v:imagedata r:id="rId5" o:title=""/>
            <o:lock v:ext="edit" aspectratio="f"/>
          </v:shape>
        </w:pict>
      </w:r>
      <w:r>
        <w:rPr>
          <w:noProof/>
          <w:lang w:eastAsia="cs-CZ"/>
        </w:rPr>
        <w:pict>
          <v:shape id="Obrázek 3" o:spid="_x0000_s1028" type="#_x0000_t75" alt="Image result for TULIPÁN" href="https://www.google.cz/url?sa=i&amp;url=https://www.velkoobchod-tabacek.cz/cz-detail-1009675-tulipan-plast.html&amp;psig=AOvVaw1GbbHqRYi9mI1yort3PSNt&amp;ust=1585050296850000&amp;source=images&amp;cd=vfe&amp;ved=0CAIQjRxqFwoTCJjR0tXCsOgCFQAAAAAdAAAAAB" style="position:absolute;margin-left:35.25pt;margin-top:11.5pt;width:55.7pt;height:112.3pt;z-index:251656704;visibility:visible;mso-wrap-distance-top:.96pt;mso-wrap-distance-right:9.37pt;mso-wrap-distance-bottom:1.47pt" o:button="t">
            <v:fill o:detectmouseclick="t"/>
            <v:imagedata r:id="rId6" o:title=""/>
            <o:lock v:ext="edit" aspectratio="f"/>
          </v:shape>
        </w:pict>
      </w:r>
    </w:p>
    <w:p w:rsidR="00FA6BB3" w:rsidRDefault="00FA6BB3">
      <w:pPr>
        <w:rPr>
          <w:rFonts w:ascii="Arial" w:hAnsi="Arial" w:cs="Arial"/>
          <w:noProof/>
          <w:color w:val="2962FF"/>
          <w:lang w:eastAsia="cs-CZ"/>
        </w:rPr>
      </w:pPr>
    </w:p>
    <w:p w:rsidR="00FA6BB3" w:rsidRDefault="00FA6BB3">
      <w:pPr>
        <w:rPr>
          <w:rFonts w:ascii="Arial" w:hAnsi="Arial" w:cs="Arial"/>
          <w:noProof/>
          <w:color w:val="2962FF"/>
          <w:lang w:eastAsia="cs-CZ"/>
        </w:rPr>
      </w:pPr>
    </w:p>
    <w:p w:rsidR="00FA6BB3" w:rsidRDefault="00FA6BB3">
      <w:pPr>
        <w:rPr>
          <w:rFonts w:ascii="Arial" w:hAnsi="Arial" w:cs="Arial"/>
          <w:noProof/>
          <w:color w:val="2962FF"/>
          <w:lang w:eastAsia="cs-CZ"/>
        </w:rPr>
      </w:pPr>
    </w:p>
    <w:p w:rsidR="00FA6BB3" w:rsidRDefault="00FA6BB3" w:rsidP="00D51119">
      <w:pPr>
        <w:ind w:firstLine="708"/>
        <w:rPr>
          <w:rFonts w:ascii="Arial" w:hAnsi="Arial" w:cs="Arial"/>
          <w:sz w:val="28"/>
          <w:szCs w:val="28"/>
        </w:rPr>
      </w:pPr>
    </w:p>
    <w:p w:rsidR="00FA6BB3" w:rsidRDefault="00FA6BB3" w:rsidP="00D51119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____________</w:t>
      </w:r>
      <w:r>
        <w:rPr>
          <w:rFonts w:ascii="Arial" w:hAnsi="Arial" w:cs="Arial"/>
          <w:sz w:val="28"/>
          <w:szCs w:val="28"/>
        </w:rPr>
        <w:tab/>
        <w:t xml:space="preserve">                 _______________</w:t>
      </w:r>
    </w:p>
    <w:p w:rsidR="00FA6BB3" w:rsidRDefault="00FA6BB3" w:rsidP="0058544A">
      <w:pPr>
        <w:rPr>
          <w:rFonts w:ascii="Arial" w:hAnsi="Arial" w:cs="Arial"/>
          <w:sz w:val="28"/>
          <w:szCs w:val="28"/>
        </w:rPr>
      </w:pPr>
      <w:r>
        <w:rPr>
          <w:noProof/>
          <w:lang w:eastAsia="cs-CZ"/>
        </w:rPr>
        <w:pict>
          <v:shape id="Obrázek 6" o:spid="_x0000_s1029" type="#_x0000_t75" alt="Image result for NARCIS" href="https://www.google.cz/url?sa=i&amp;url=https://www.zahrada-cs.com/a/cz/240-narcissus-l-narcis/&amp;psig=AOvVaw0uJFBuQU-J3ClO-f0tEQ7s&amp;ust=1585050523509000&amp;source=images&amp;cd=vfe&amp;ved=0CAIQjRxqFwoTCNC6wcHDsOgCFQAAAAAdAAAAAB" style="position:absolute;margin-left:178.05pt;margin-top:27.3pt;width:115.7pt;height:112.3pt;z-index:251655680;visibility:visible;mso-wrap-distance-top:.96pt;mso-wrap-distance-right:9.27pt;mso-wrap-distance-bottom:1.47pt" o:button="t">
            <v:fill o:detectmouseclick="t"/>
            <v:imagedata r:id="rId7" o:title=""/>
            <o:lock v:ext="edit" aspectratio="f"/>
          </v:shape>
        </w:pict>
      </w:r>
      <w:r>
        <w:rPr>
          <w:noProof/>
          <w:lang w:eastAsia="cs-CZ"/>
        </w:rPr>
        <w:pict>
          <v:shape id="Obrázek 2" o:spid="_x0000_s1030" type="#_x0000_t75" alt="Image result for PODBĚL" href="https://www.google.cz/url?sa=i&amp;url=https://www.denik.cz/galerie/podbel-lekarsky-g0312.html?photo=5&amp;psig=AOvVaw3pTaq2KPI8RHWAb6C8Bogl&amp;ust=1585050211887000&amp;source=images&amp;cd=vfe&amp;ved=0CAIQjRxqFwoTCNiO7LHCsOgCFQAAAAAdAAAAAB" style="position:absolute;margin-left:357.85pt;margin-top:16.05pt;width:128.15pt;height:123.85pt;z-index:251653632;visibility:visible;mso-wrap-distance-left:9.48pt;mso-wrap-distance-top:.96pt;mso-wrap-distance-right:9.71pt;mso-wrap-distance-bottom:1.2pt" o:button="t">
            <v:fill o:detectmouseclick="t"/>
            <v:imagedata r:id="rId8" o:title=""/>
            <o:lock v:ext="edit" aspectratio="f"/>
          </v:shape>
        </w:pict>
      </w:r>
    </w:p>
    <w:p w:rsidR="00FA6BB3" w:rsidRDefault="00FA6BB3" w:rsidP="00D51119">
      <w:pPr>
        <w:ind w:firstLine="708"/>
        <w:rPr>
          <w:rFonts w:ascii="Arial" w:hAnsi="Arial" w:cs="Arial"/>
          <w:sz w:val="28"/>
          <w:szCs w:val="28"/>
        </w:rPr>
      </w:pPr>
      <w:r>
        <w:rPr>
          <w:noProof/>
          <w:lang w:eastAsia="cs-CZ"/>
        </w:rPr>
        <w:pict>
          <v:shape id="Obrázek 7" o:spid="_x0000_s1031" type="#_x0000_t75" alt="Image result for BLEDULE" href="https://www.google.cz/url?sa=i&amp;url=https://www.osiva-semena.cz/bledule/732-bledule-letni-leucojum-aestivum-prodej-cibulovin-2-ks.html&amp;psig=AOvVaw1K7vywQWtzg6UUTSoMLK-a&amp;ust=1585050580813000&amp;source=images&amp;cd=vfe&amp;ved=0CAIQjRxqFwoTCJjB5tvDsOgCFQAAAAAdAAAAAB" style="position:absolute;left:0;text-align:left;margin-left:14pt;margin-top:5.5pt;width:107.05pt;height:105.6pt;z-index:251659776;visibility:visible;mso-wrap-distance-left:9.48pt;mso-wrap-distance-top:.96pt;mso-wrap-distance-right:9.48pt;mso-wrap-distance-bottom:1.44pt" o:button="t">
            <v:fill o:detectmouseclick="t"/>
            <v:imagedata r:id="rId9" o:title=""/>
            <o:lock v:ext="edit" aspectratio="f"/>
          </v:shape>
        </w:pict>
      </w:r>
    </w:p>
    <w:p w:rsidR="00FA6BB3" w:rsidRDefault="00FA6BB3" w:rsidP="00D51119">
      <w:pPr>
        <w:ind w:firstLine="708"/>
        <w:rPr>
          <w:rFonts w:ascii="Arial" w:hAnsi="Arial" w:cs="Arial"/>
          <w:sz w:val="28"/>
          <w:szCs w:val="28"/>
        </w:rPr>
      </w:pPr>
    </w:p>
    <w:p w:rsidR="00FA6BB3" w:rsidRDefault="00FA6BB3" w:rsidP="00D51119">
      <w:pPr>
        <w:ind w:firstLine="708"/>
        <w:rPr>
          <w:rFonts w:ascii="Arial" w:hAnsi="Arial" w:cs="Arial"/>
          <w:sz w:val="28"/>
          <w:szCs w:val="28"/>
        </w:rPr>
      </w:pPr>
    </w:p>
    <w:p w:rsidR="00FA6BB3" w:rsidRDefault="00FA6BB3" w:rsidP="00D51119">
      <w:pPr>
        <w:ind w:firstLine="708"/>
        <w:rPr>
          <w:rFonts w:ascii="Arial" w:hAnsi="Arial" w:cs="Arial"/>
          <w:sz w:val="28"/>
          <w:szCs w:val="28"/>
        </w:rPr>
      </w:pPr>
    </w:p>
    <w:p w:rsidR="00FA6BB3" w:rsidRDefault="00FA6BB3" w:rsidP="0058544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_____________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_____________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_______________</w:t>
      </w:r>
    </w:p>
    <w:p w:rsidR="00FA6BB3" w:rsidRDefault="00FA6BB3" w:rsidP="00D51119">
      <w:pPr>
        <w:ind w:firstLine="708"/>
        <w:rPr>
          <w:rFonts w:ascii="Arial" w:hAnsi="Arial" w:cs="Arial"/>
          <w:sz w:val="28"/>
          <w:szCs w:val="28"/>
        </w:rPr>
      </w:pPr>
    </w:p>
    <w:p w:rsidR="00FA6BB3" w:rsidRDefault="00FA6BB3" w:rsidP="00D51119">
      <w:pPr>
        <w:ind w:firstLine="708"/>
        <w:rPr>
          <w:rFonts w:ascii="Arial" w:hAnsi="Arial" w:cs="Arial"/>
          <w:sz w:val="28"/>
          <w:szCs w:val="28"/>
        </w:rPr>
      </w:pPr>
      <w:r>
        <w:rPr>
          <w:noProof/>
          <w:lang w:eastAsia="cs-CZ"/>
        </w:rPr>
        <w:pict>
          <v:shape id="Obrázek 8" o:spid="_x0000_s1032" type="#_x0000_t75" alt="Image result for PAMPELIŠKA" href="https://www.google.cz/url?sa=i&amp;url=https://www.receptyonline.cz/pampeliska-proklaty-plevel-ale-take-uzasne-zdrava-bylinka/&amp;psig=AOvVaw0dfI1eJjqG1STBAqBOrUCX&amp;ust=1585050651587000&amp;source=images&amp;cd=vfe&amp;ved=0CAIQjRxqFwoTCNiGuoXEsOgCFQAAAAAdAAAAAB" style="position:absolute;left:0;text-align:left;margin-left:22.25pt;margin-top:6.2pt;width:117.6pt;height:131.5pt;z-index:251660800;visibility:visible;mso-wrap-distance-left:9.48pt;mso-wrap-distance-top:.96pt;mso-wrap-distance-right:9.42pt;mso-wrap-distance-bottom:1.67pt" o:button="t">
            <v:fill o:detectmouseclick="t"/>
            <v:imagedata r:id="rId10" o:title=""/>
            <o:lock v:ext="edit" aspectratio="f"/>
          </v:shape>
        </w:pict>
      </w:r>
      <w:r>
        <w:rPr>
          <w:noProof/>
          <w:lang w:eastAsia="cs-CZ"/>
        </w:rPr>
        <w:pict>
          <v:shape id="Obrázek 1" o:spid="_x0000_s1033" type="#_x0000_t75" alt="Image result for krokus" href="https://www.google.cz/url?sa=i&amp;url=https://www.ceskestavby.cz/rostliny/krokus-crocus-196-safran.html&amp;psig=AOvVaw09SMerkDcsVHROSkN8z1zh&amp;ust=1585049937954000&amp;source=images&amp;cd=vfe&amp;ved=0CAIQjRxqFwoTCIj7qK_BsOgCFQAAAAAdAAAAAB" style="position:absolute;left:0;text-align:left;margin-left:189.5pt;margin-top:21.3pt;width:113.75pt;height:121.45pt;z-index:251654656;visibility:visible;mso-wrap-distance-left:9.48pt;mso-wrap-distance-top:.96pt;mso-wrap-distance-right:9.51pt;mso-wrap-distance-bottom:1.3pt" o:button="t">
            <v:fill o:detectmouseclick="t"/>
            <v:imagedata r:id="rId11" o:title=""/>
            <o:lock v:ext="edit" aspectratio="f"/>
          </v:shape>
        </w:pict>
      </w:r>
    </w:p>
    <w:p w:rsidR="00FA6BB3" w:rsidRDefault="00FA6BB3" w:rsidP="00D51119">
      <w:pPr>
        <w:ind w:firstLine="708"/>
        <w:rPr>
          <w:rFonts w:ascii="Arial" w:hAnsi="Arial" w:cs="Arial"/>
          <w:sz w:val="28"/>
          <w:szCs w:val="28"/>
        </w:rPr>
      </w:pPr>
      <w:r>
        <w:rPr>
          <w:noProof/>
          <w:lang w:eastAsia="cs-CZ"/>
        </w:rPr>
        <w:pict>
          <v:shape id="Obrázek 9" o:spid="_x0000_s1034" type="#_x0000_t75" alt="Image result for SEDMIKRÁSKA" href="https://www.google.cz/url?sa=i&amp;url=https://www.magazinzahrada.cz/lucni-kraska-sedmikraska-vesti-lasku/&amp;psig=AOvVaw20hlMWSo-MjIVLt4hmvbcZ&amp;ust=1585050734023000&amp;source=images&amp;cd=vfe&amp;ved=0CAIQjRxqFwoTCJCS3qTEsOgCFQAAAAAdAAAAAB" style="position:absolute;left:0;text-align:left;margin-left:372.75pt;margin-top:19.65pt;width:139.2pt;height:89.75pt;z-index:251661824;visibility:visible;mso-wrap-distance-top:.96pt;mso-wrap-distance-right:9.3pt;mso-wrap-distance-bottom:1.63pt" o:button="t">
            <v:fill o:detectmouseclick="t"/>
            <v:imagedata r:id="rId12" o:title=""/>
            <o:lock v:ext="edit" aspectratio="f"/>
          </v:shape>
        </w:pict>
      </w:r>
    </w:p>
    <w:p w:rsidR="00FA6BB3" w:rsidRDefault="00FA6BB3" w:rsidP="00D51119">
      <w:pPr>
        <w:ind w:firstLine="708"/>
        <w:rPr>
          <w:rFonts w:ascii="Arial" w:hAnsi="Arial" w:cs="Arial"/>
          <w:sz w:val="28"/>
          <w:szCs w:val="28"/>
        </w:rPr>
      </w:pPr>
    </w:p>
    <w:p w:rsidR="00FA6BB3" w:rsidRDefault="00FA6BB3" w:rsidP="00D51119">
      <w:pPr>
        <w:ind w:firstLine="708"/>
        <w:rPr>
          <w:rFonts w:ascii="Arial" w:hAnsi="Arial" w:cs="Arial"/>
          <w:sz w:val="28"/>
          <w:szCs w:val="28"/>
        </w:rPr>
      </w:pPr>
    </w:p>
    <w:p w:rsidR="00FA6BB3" w:rsidRDefault="00FA6BB3" w:rsidP="00D51119">
      <w:pPr>
        <w:ind w:firstLine="708"/>
        <w:rPr>
          <w:rFonts w:ascii="Arial" w:hAnsi="Arial" w:cs="Arial"/>
          <w:sz w:val="28"/>
          <w:szCs w:val="28"/>
        </w:rPr>
      </w:pPr>
    </w:p>
    <w:p w:rsidR="00FA6BB3" w:rsidRPr="00D51119" w:rsidRDefault="00FA6BB3" w:rsidP="0058544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________________           _______________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___________________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sectPr w:rsidR="00FA6BB3" w:rsidRPr="00D51119" w:rsidSect="00D511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1119"/>
    <w:rsid w:val="0027178E"/>
    <w:rsid w:val="0058544A"/>
    <w:rsid w:val="005868F6"/>
    <w:rsid w:val="006205F4"/>
    <w:rsid w:val="00681474"/>
    <w:rsid w:val="008C54E1"/>
    <w:rsid w:val="008D167F"/>
    <w:rsid w:val="00902C53"/>
    <w:rsid w:val="009D12E2"/>
    <w:rsid w:val="00A5586E"/>
    <w:rsid w:val="00D51119"/>
    <w:rsid w:val="00FA6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119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51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511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968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</Pages>
  <Words>111</Words>
  <Characters>660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JMÉNO A PŘÍJMENÍ:</dc:title>
  <dc:subject/>
  <dc:creator>reditelka</dc:creator>
  <cp:keywords/>
  <dc:description/>
  <cp:lastModifiedBy>CF</cp:lastModifiedBy>
  <cp:revision>2</cp:revision>
  <cp:lastPrinted>2020-03-30T07:32:00Z</cp:lastPrinted>
  <dcterms:created xsi:type="dcterms:W3CDTF">2020-03-30T07:38:00Z</dcterms:created>
  <dcterms:modified xsi:type="dcterms:W3CDTF">2020-03-30T07:38:00Z</dcterms:modified>
</cp:coreProperties>
</file>